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63EE" w:rsidRDefault="00E25939" w:rsidP="00D2006B">
      <w:pPr>
        <w:spacing w:line="580" w:lineRule="exact"/>
        <w:jc w:val="left"/>
        <w:rPr>
          <w:rFonts w:ascii="Times New Roman" w:eastAsia="黑体" w:hAnsi="Times New Roman" w:cs="仿宋_GB2312"/>
          <w:sz w:val="28"/>
          <w:szCs w:val="28"/>
        </w:rPr>
      </w:pPr>
      <w:r w:rsidRPr="00D2006B">
        <w:rPr>
          <w:rFonts w:ascii="Times New Roman" w:eastAsia="黑体" w:hAnsi="Times New Roman" w:cs="仿宋_GB2312" w:hint="eastAsia"/>
          <w:sz w:val="28"/>
          <w:szCs w:val="28"/>
        </w:rPr>
        <w:t>附件</w:t>
      </w:r>
    </w:p>
    <w:p w:rsidR="002A63EE" w:rsidRPr="00D2006B" w:rsidRDefault="00D2006B" w:rsidP="00D2006B">
      <w:pPr>
        <w:pStyle w:val="a3"/>
        <w:ind w:firstLineChars="0" w:firstLine="0"/>
        <w:jc w:val="center"/>
        <w:rPr>
          <w:rFonts w:asciiTheme="minorEastAsia" w:eastAsiaTheme="minorEastAsia" w:hAnsiTheme="minorEastAsia"/>
          <w:sz w:val="24"/>
          <w:szCs w:val="24"/>
        </w:rPr>
      </w:pPr>
      <w:r w:rsidRPr="007A16C6">
        <w:rPr>
          <w:rFonts w:eastAsia="方正小标宋简体" w:hAnsi="Calibri" w:cs="仿宋_GB2312" w:hint="eastAsia"/>
          <w:kern w:val="0"/>
          <w:sz w:val="44"/>
          <w:szCs w:val="44"/>
        </w:rPr>
        <w:t>研究生党员标兵推荐表</w:t>
      </w:r>
    </w:p>
    <w:tbl>
      <w:tblPr>
        <w:tblpPr w:leftFromText="180" w:rightFromText="180" w:vertAnchor="text" w:horzAnchor="page" w:tblpX="1450" w:tblpY="491"/>
        <w:tblOverlap w:val="never"/>
        <w:tblW w:w="9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1984"/>
        <w:gridCol w:w="2771"/>
      </w:tblGrid>
      <w:tr w:rsidR="00D2006B" w:rsidRPr="00D2006B" w:rsidTr="00CF28E9">
        <w:trPr>
          <w:trHeight w:val="560"/>
        </w:trPr>
        <w:tc>
          <w:tcPr>
            <w:tcW w:w="9258" w:type="dxa"/>
            <w:gridSpan w:val="4"/>
            <w:vAlign w:val="center"/>
          </w:tcPr>
          <w:p w:rsidR="00D2006B" w:rsidRPr="00D2006B" w:rsidRDefault="00D2006B" w:rsidP="00C75C77">
            <w:pPr>
              <w:spacing w:before="100" w:beforeAutospacing="1" w:after="100" w:afterAutospacing="1" w:line="560" w:lineRule="exact"/>
              <w:jc w:val="left"/>
              <w:rPr>
                <w:rFonts w:ascii="黑体" w:eastAsia="黑体" w:hAnsi="黑体" w:cs="Times New Roman"/>
                <w:sz w:val="28"/>
                <w:szCs w:val="28"/>
              </w:rPr>
            </w:pPr>
            <w:r w:rsidRPr="00D2006B">
              <w:rPr>
                <w:rFonts w:ascii="黑体" w:eastAsia="黑体" w:hAnsi="黑体" w:hint="eastAsia"/>
                <w:sz w:val="28"/>
                <w:szCs w:val="28"/>
              </w:rPr>
              <w:t>推荐</w:t>
            </w:r>
            <w:r w:rsidR="000C62C2">
              <w:rPr>
                <w:rFonts w:ascii="黑体" w:eastAsia="黑体" w:hAnsi="黑体" w:hint="eastAsia"/>
                <w:sz w:val="28"/>
                <w:szCs w:val="28"/>
              </w:rPr>
              <w:t>学院</w:t>
            </w:r>
            <w:r w:rsidRPr="00D2006B">
              <w:rPr>
                <w:rFonts w:ascii="黑体" w:eastAsia="黑体" w:hAnsi="黑体" w:cs="Times New Roman" w:hint="eastAsia"/>
                <w:sz w:val="28"/>
                <w:szCs w:val="28"/>
              </w:rPr>
              <w:t>：</w:t>
            </w:r>
          </w:p>
        </w:tc>
      </w:tr>
      <w:tr w:rsidR="00D2006B" w:rsidRPr="007A16C6" w:rsidTr="003A578B">
        <w:trPr>
          <w:trHeight w:val="554"/>
        </w:trPr>
        <w:tc>
          <w:tcPr>
            <w:tcW w:w="9258" w:type="dxa"/>
            <w:gridSpan w:val="4"/>
            <w:vAlign w:val="center"/>
          </w:tcPr>
          <w:p w:rsidR="00D2006B" w:rsidRPr="00D2006B" w:rsidRDefault="00D2006B" w:rsidP="00D2006B">
            <w:pPr>
              <w:widowControl/>
              <w:spacing w:line="5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D2006B">
              <w:rPr>
                <w:rFonts w:ascii="黑体" w:eastAsia="黑体" w:hAnsi="黑体" w:cs="仿宋_GB2312" w:hint="eastAsia"/>
                <w:kern w:val="0"/>
                <w:sz w:val="28"/>
                <w:szCs w:val="28"/>
              </w:rPr>
              <w:t>联系人信息</w:t>
            </w:r>
          </w:p>
        </w:tc>
      </w:tr>
      <w:tr w:rsidR="00D2006B" w:rsidRPr="007A16C6" w:rsidTr="00CF28E9">
        <w:trPr>
          <w:trHeight w:val="560"/>
        </w:trPr>
        <w:tc>
          <w:tcPr>
            <w:tcW w:w="2093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姓  名</w:t>
            </w:r>
          </w:p>
        </w:tc>
        <w:tc>
          <w:tcPr>
            <w:tcW w:w="2410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职  </w:t>
            </w:r>
            <w:proofErr w:type="gramStart"/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771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2006B" w:rsidRPr="007A16C6" w:rsidTr="00CF28E9">
        <w:trPr>
          <w:trHeight w:val="560"/>
        </w:trPr>
        <w:tc>
          <w:tcPr>
            <w:tcW w:w="2093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手  机</w:t>
            </w:r>
          </w:p>
        </w:tc>
        <w:tc>
          <w:tcPr>
            <w:tcW w:w="2410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办公电话</w:t>
            </w:r>
          </w:p>
        </w:tc>
        <w:tc>
          <w:tcPr>
            <w:tcW w:w="2771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2006B" w:rsidRPr="007A16C6" w:rsidTr="00CF28E9">
        <w:trPr>
          <w:trHeight w:val="560"/>
        </w:trPr>
        <w:tc>
          <w:tcPr>
            <w:tcW w:w="2093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微信号</w:t>
            </w:r>
          </w:p>
        </w:tc>
        <w:tc>
          <w:tcPr>
            <w:tcW w:w="2410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/>
                <w:sz w:val="24"/>
                <w:szCs w:val="24"/>
              </w:rPr>
              <w:t>E</w:t>
            </w: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-</w:t>
            </w:r>
            <w:r w:rsidRPr="00D2006B">
              <w:rPr>
                <w:rFonts w:ascii="宋体" w:eastAsia="宋体" w:hAnsi="宋体" w:cs="Times New Roman"/>
                <w:sz w:val="24"/>
                <w:szCs w:val="24"/>
              </w:rPr>
              <w:t>mail</w:t>
            </w:r>
          </w:p>
        </w:tc>
        <w:tc>
          <w:tcPr>
            <w:tcW w:w="2771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1360C5" w:rsidRPr="007A16C6" w:rsidTr="008C70FF">
        <w:trPr>
          <w:trHeight w:val="560"/>
        </w:trPr>
        <w:tc>
          <w:tcPr>
            <w:tcW w:w="2093" w:type="dxa"/>
            <w:vAlign w:val="center"/>
          </w:tcPr>
          <w:p w:rsidR="001360C5" w:rsidRPr="00D2006B" w:rsidRDefault="001360C5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邮寄地址</w:t>
            </w:r>
          </w:p>
        </w:tc>
        <w:tc>
          <w:tcPr>
            <w:tcW w:w="7165" w:type="dxa"/>
            <w:gridSpan w:val="3"/>
            <w:vAlign w:val="center"/>
          </w:tcPr>
          <w:p w:rsidR="001360C5" w:rsidRPr="00D2006B" w:rsidRDefault="001360C5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2006B" w:rsidRPr="007A16C6" w:rsidTr="003A578B">
        <w:trPr>
          <w:trHeight w:val="524"/>
        </w:trPr>
        <w:tc>
          <w:tcPr>
            <w:tcW w:w="9258" w:type="dxa"/>
            <w:gridSpan w:val="4"/>
            <w:vAlign w:val="center"/>
          </w:tcPr>
          <w:p w:rsidR="00D2006B" w:rsidRPr="00D2006B" w:rsidRDefault="00D2006B" w:rsidP="00D2006B">
            <w:pPr>
              <w:widowControl/>
              <w:spacing w:line="5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D2006B">
              <w:rPr>
                <w:rFonts w:ascii="黑体" w:eastAsia="黑体" w:hAnsi="黑体" w:cs="仿宋_GB2312" w:hint="eastAsia"/>
                <w:kern w:val="0"/>
                <w:sz w:val="28"/>
                <w:szCs w:val="28"/>
              </w:rPr>
              <w:t>推荐研究生党员信息</w:t>
            </w:r>
          </w:p>
        </w:tc>
      </w:tr>
      <w:tr w:rsidR="00D2006B" w:rsidRPr="007A16C6" w:rsidTr="00CF28E9">
        <w:trPr>
          <w:trHeight w:val="560"/>
        </w:trPr>
        <w:tc>
          <w:tcPr>
            <w:tcW w:w="2093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姓  名</w:t>
            </w:r>
          </w:p>
        </w:tc>
        <w:tc>
          <w:tcPr>
            <w:tcW w:w="2410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性  别</w:t>
            </w:r>
          </w:p>
        </w:tc>
        <w:tc>
          <w:tcPr>
            <w:tcW w:w="2771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2006B" w:rsidRPr="007A16C6" w:rsidTr="00CF28E9">
        <w:trPr>
          <w:trHeight w:val="560"/>
        </w:trPr>
        <w:tc>
          <w:tcPr>
            <w:tcW w:w="2093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2410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民 族</w:t>
            </w:r>
          </w:p>
        </w:tc>
        <w:tc>
          <w:tcPr>
            <w:tcW w:w="2771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2006B" w:rsidRPr="007A16C6" w:rsidTr="00CF28E9">
        <w:trPr>
          <w:trHeight w:val="560"/>
        </w:trPr>
        <w:tc>
          <w:tcPr>
            <w:tcW w:w="2093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院  系</w:t>
            </w:r>
          </w:p>
        </w:tc>
        <w:tc>
          <w:tcPr>
            <w:tcW w:w="2410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在读学位层次</w:t>
            </w:r>
          </w:p>
        </w:tc>
        <w:tc>
          <w:tcPr>
            <w:tcW w:w="2771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2006B" w:rsidRPr="007A16C6" w:rsidTr="00CF28E9">
        <w:trPr>
          <w:trHeight w:val="560"/>
        </w:trPr>
        <w:tc>
          <w:tcPr>
            <w:tcW w:w="2093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一级学科</w:t>
            </w:r>
          </w:p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（专业学位类别）</w:t>
            </w:r>
          </w:p>
        </w:tc>
        <w:tc>
          <w:tcPr>
            <w:tcW w:w="2410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专业</w:t>
            </w:r>
          </w:p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（专业领域）</w:t>
            </w:r>
          </w:p>
        </w:tc>
        <w:tc>
          <w:tcPr>
            <w:tcW w:w="2771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2006B" w:rsidRPr="007A16C6" w:rsidTr="00CF28E9">
        <w:trPr>
          <w:trHeight w:val="560"/>
        </w:trPr>
        <w:tc>
          <w:tcPr>
            <w:tcW w:w="2093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入学</w:t>
            </w:r>
            <w:r w:rsidRPr="00D2006B">
              <w:rPr>
                <w:rFonts w:ascii="宋体" w:eastAsia="宋体" w:hAnsi="宋体" w:cs="Times New Roman"/>
                <w:sz w:val="24"/>
                <w:szCs w:val="24"/>
              </w:rPr>
              <w:t>年份</w:t>
            </w:r>
          </w:p>
        </w:tc>
        <w:tc>
          <w:tcPr>
            <w:tcW w:w="2410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现任（曾任）</w:t>
            </w:r>
          </w:p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党内职务</w:t>
            </w:r>
          </w:p>
        </w:tc>
        <w:tc>
          <w:tcPr>
            <w:tcW w:w="2771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2006B" w:rsidRPr="007A16C6" w:rsidTr="00CF28E9">
        <w:trPr>
          <w:trHeight w:val="560"/>
        </w:trPr>
        <w:tc>
          <w:tcPr>
            <w:tcW w:w="2093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入党时间</w:t>
            </w:r>
          </w:p>
        </w:tc>
        <w:tc>
          <w:tcPr>
            <w:tcW w:w="2410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特  长</w:t>
            </w:r>
          </w:p>
        </w:tc>
        <w:tc>
          <w:tcPr>
            <w:tcW w:w="2771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2006B" w:rsidRPr="007A16C6" w:rsidTr="00CF28E9">
        <w:trPr>
          <w:trHeight w:val="560"/>
        </w:trPr>
        <w:tc>
          <w:tcPr>
            <w:tcW w:w="2093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微信号</w:t>
            </w:r>
          </w:p>
        </w:tc>
        <w:tc>
          <w:tcPr>
            <w:tcW w:w="2410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手  机</w:t>
            </w:r>
          </w:p>
        </w:tc>
        <w:tc>
          <w:tcPr>
            <w:tcW w:w="2771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2006B" w:rsidRPr="007A16C6" w:rsidTr="00CF28E9">
        <w:trPr>
          <w:trHeight w:val="560"/>
        </w:trPr>
        <w:tc>
          <w:tcPr>
            <w:tcW w:w="2093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邮寄地址</w:t>
            </w:r>
          </w:p>
        </w:tc>
        <w:tc>
          <w:tcPr>
            <w:tcW w:w="2410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/>
                <w:sz w:val="24"/>
                <w:szCs w:val="24"/>
              </w:rPr>
              <w:t>E</w:t>
            </w: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-</w:t>
            </w:r>
            <w:r w:rsidRPr="00D2006B">
              <w:rPr>
                <w:rFonts w:ascii="宋体" w:eastAsia="宋体" w:hAnsi="宋体" w:cs="Times New Roman"/>
                <w:sz w:val="24"/>
                <w:szCs w:val="24"/>
              </w:rPr>
              <w:t>mail</w:t>
            </w:r>
          </w:p>
        </w:tc>
        <w:tc>
          <w:tcPr>
            <w:tcW w:w="2771" w:type="dxa"/>
            <w:vAlign w:val="center"/>
          </w:tcPr>
          <w:p w:rsidR="00D2006B" w:rsidRPr="00D2006B" w:rsidRDefault="00D2006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A578B" w:rsidRPr="007A16C6" w:rsidTr="00A33302">
        <w:trPr>
          <w:trHeight w:val="560"/>
        </w:trPr>
        <w:tc>
          <w:tcPr>
            <w:tcW w:w="9258" w:type="dxa"/>
            <w:gridSpan w:val="4"/>
            <w:vAlign w:val="center"/>
          </w:tcPr>
          <w:p w:rsidR="003A578B" w:rsidRDefault="003A578B" w:rsidP="003A578B">
            <w:pPr>
              <w:pStyle w:val="a3"/>
              <w:ind w:firstLineChars="0" w:firstLine="0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3A578B">
              <w:rPr>
                <w:rFonts w:ascii="宋体" w:eastAsia="宋体" w:hAnsi="宋体" w:cs="Times New Roman" w:hint="eastAsia"/>
                <w:sz w:val="24"/>
                <w:szCs w:val="24"/>
              </w:rPr>
              <w:t>先进事迹简介（简明扼要，突出特色，1000字以内）</w:t>
            </w:r>
          </w:p>
          <w:p w:rsidR="003A578B" w:rsidRDefault="003A578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A578B" w:rsidRPr="00D2006B" w:rsidRDefault="003A578B" w:rsidP="00D2006B">
            <w:pPr>
              <w:pStyle w:val="a3"/>
              <w:ind w:firstLineChars="0" w:firstLine="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2006B" w:rsidRPr="007A16C6" w:rsidTr="00CF28E9">
        <w:trPr>
          <w:trHeight w:val="4625"/>
        </w:trPr>
        <w:tc>
          <w:tcPr>
            <w:tcW w:w="9258" w:type="dxa"/>
            <w:gridSpan w:val="4"/>
          </w:tcPr>
          <w:p w:rsidR="00D2006B" w:rsidRPr="00D2006B" w:rsidRDefault="00D2006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2006B" w:rsidRPr="00D2006B" w:rsidRDefault="00D2006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2006B" w:rsidRPr="00D2006B" w:rsidRDefault="00D2006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2006B" w:rsidRDefault="00D2006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3A578B" w:rsidRDefault="003A578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2006B" w:rsidRPr="00D2006B" w:rsidRDefault="00D2006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2006B" w:rsidRDefault="00D2006B" w:rsidP="003A578B">
            <w:pPr>
              <w:pStyle w:val="a3"/>
              <w:spacing w:line="44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78B" w:rsidRDefault="003A578B" w:rsidP="003A578B">
            <w:pPr>
              <w:pStyle w:val="a3"/>
              <w:spacing w:line="44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78B" w:rsidRPr="00C41C6B" w:rsidRDefault="003A578B" w:rsidP="003A578B">
            <w:pPr>
              <w:pStyle w:val="a3"/>
              <w:spacing w:line="44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06B" w:rsidRPr="007A16C6" w:rsidTr="00CF28E9">
        <w:trPr>
          <w:trHeight w:val="2967"/>
        </w:trPr>
        <w:tc>
          <w:tcPr>
            <w:tcW w:w="9258" w:type="dxa"/>
            <w:gridSpan w:val="4"/>
          </w:tcPr>
          <w:p w:rsidR="00D2006B" w:rsidRPr="00D2006B" w:rsidRDefault="00D2006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2006B">
              <w:rPr>
                <w:rFonts w:ascii="Times New Roman" w:eastAsia="宋体" w:hAnsi="Times New Roman" w:cs="Times New Roman" w:hint="eastAsia"/>
                <w:sz w:val="24"/>
                <w:szCs w:val="24"/>
              </w:rPr>
              <w:lastRenderedPageBreak/>
              <w:t>所获重要奖项（不多于</w:t>
            </w:r>
            <w:r w:rsidRPr="00D2006B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D2006B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项）</w:t>
            </w:r>
          </w:p>
          <w:p w:rsidR="00D2006B" w:rsidRPr="00D2006B" w:rsidRDefault="00D2006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2006B" w:rsidRPr="00D2006B" w:rsidRDefault="00D2006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2006B" w:rsidRPr="00D2006B" w:rsidRDefault="00D2006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2006B" w:rsidRPr="00D2006B" w:rsidRDefault="00D2006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2006B" w:rsidRPr="00C41C6B" w:rsidRDefault="00D2006B" w:rsidP="00D2006B">
            <w:pPr>
              <w:pStyle w:val="a3"/>
              <w:spacing w:line="440" w:lineRule="exact"/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06B" w:rsidRPr="007A16C6" w:rsidTr="00F55C3B">
        <w:trPr>
          <w:trHeight w:val="5947"/>
        </w:trPr>
        <w:tc>
          <w:tcPr>
            <w:tcW w:w="9258" w:type="dxa"/>
            <w:gridSpan w:val="4"/>
          </w:tcPr>
          <w:p w:rsidR="00D2006B" w:rsidRPr="00D2006B" w:rsidRDefault="000C62C2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学院</w:t>
            </w:r>
            <w:r w:rsidR="005866A5" w:rsidRPr="00E926B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党委</w:t>
            </w:r>
            <w:r w:rsidR="005866A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推荐</w:t>
            </w:r>
            <w:r w:rsidR="005866A5" w:rsidRPr="00E926B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意见</w:t>
            </w:r>
            <w:r w:rsidR="005866A5" w:rsidRPr="009E0F3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（应明</w:t>
            </w:r>
            <w:r w:rsidR="005866A5" w:rsidRPr="000105B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确</w:t>
            </w:r>
            <w:r w:rsidR="005866A5" w:rsidRPr="00E926B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说明</w:t>
            </w:r>
            <w:r w:rsidR="00D2006B" w:rsidRPr="00D2006B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党员</w:t>
            </w:r>
            <w:r w:rsidR="00D2006B" w:rsidRPr="00D2006B">
              <w:rPr>
                <w:rFonts w:ascii="Times New Roman" w:eastAsia="宋体" w:hAnsi="Times New Roman" w:cs="Times New Roman"/>
                <w:sz w:val="24"/>
                <w:szCs w:val="24"/>
              </w:rPr>
              <w:t>特点</w:t>
            </w:r>
            <w:r w:rsidR="00D2006B" w:rsidRPr="00D2006B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</w:t>
            </w:r>
            <w:r w:rsidRPr="009E5E8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是否经过学院党组织研究，是否同意推荐</w:t>
            </w:r>
            <w:r w:rsidRPr="009E0F3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</w:t>
            </w:r>
            <w:r w:rsidR="003E3F6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字数控制在</w:t>
            </w:r>
            <w:r w:rsidR="00D2006B" w:rsidRPr="00D2006B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 w:rsidR="00D2006B" w:rsidRPr="00D2006B">
              <w:rPr>
                <w:rFonts w:ascii="Times New Roman" w:eastAsia="宋体" w:hAnsi="Times New Roman" w:cs="Times New Roman"/>
                <w:sz w:val="24"/>
                <w:szCs w:val="24"/>
              </w:rPr>
              <w:t>00</w:t>
            </w:r>
            <w:r w:rsidR="00D2006B" w:rsidRPr="00D2006B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字</w:t>
            </w:r>
            <w:r w:rsidR="003E3F6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左右</w:t>
            </w:r>
            <w:r w:rsidR="00D2006B" w:rsidRPr="00D2006B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）</w:t>
            </w:r>
          </w:p>
          <w:p w:rsidR="00D2006B" w:rsidRPr="005866A5" w:rsidRDefault="00D2006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2006B" w:rsidRPr="00D2006B" w:rsidRDefault="00D2006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2006B" w:rsidRPr="00D2006B" w:rsidRDefault="00D2006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C62C2" w:rsidRDefault="000C62C2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5866A5" w:rsidRPr="00D2006B" w:rsidRDefault="005866A5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2006B" w:rsidRPr="005866A5" w:rsidRDefault="00D2006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2006B" w:rsidRPr="00D2006B" w:rsidRDefault="00D2006B" w:rsidP="00D2006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2006B" w:rsidRPr="00D2006B" w:rsidRDefault="00D2006B" w:rsidP="00FF3313">
            <w:pPr>
              <w:pStyle w:val="a3"/>
              <w:spacing w:line="440" w:lineRule="exact"/>
              <w:ind w:firstLineChars="1000" w:firstLine="2400"/>
              <w:rPr>
                <w:rFonts w:ascii="宋体" w:eastAsia="宋体" w:hAnsi="宋体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>负责人（签章）：                    加盖公章</w:t>
            </w:r>
          </w:p>
          <w:p w:rsidR="00D2006B" w:rsidRPr="00C41C6B" w:rsidRDefault="00D2006B" w:rsidP="00D2006B">
            <w:pPr>
              <w:pStyle w:val="a3"/>
              <w:wordWrap w:val="0"/>
              <w:spacing w:line="4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06B">
              <w:rPr>
                <w:rFonts w:ascii="宋体" w:eastAsia="宋体" w:hAnsi="宋体" w:cs="Times New Roman"/>
                <w:sz w:val="24"/>
                <w:szCs w:val="24"/>
              </w:rPr>
              <w:t xml:space="preserve">                                           年 </w:t>
            </w:r>
            <w:r w:rsidRPr="00D2006B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月  日</w:t>
            </w:r>
          </w:p>
        </w:tc>
      </w:tr>
      <w:tr w:rsidR="00F55C3B" w:rsidRPr="007A16C6" w:rsidTr="00F55C3B">
        <w:trPr>
          <w:trHeight w:val="3821"/>
        </w:trPr>
        <w:tc>
          <w:tcPr>
            <w:tcW w:w="9258" w:type="dxa"/>
            <w:gridSpan w:val="4"/>
          </w:tcPr>
          <w:p w:rsidR="00F55C3B" w:rsidRDefault="00F55C3B" w:rsidP="00F55C3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学校评审</w:t>
            </w:r>
            <w:r w:rsidRPr="00CE5B0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意见</w:t>
            </w:r>
          </w:p>
          <w:p w:rsidR="00F55C3B" w:rsidRDefault="00F55C3B" w:rsidP="00F55C3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F55C3B" w:rsidRDefault="00F55C3B" w:rsidP="00F55C3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F55C3B" w:rsidRDefault="00F55C3B" w:rsidP="00F55C3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F55C3B" w:rsidRPr="00063716" w:rsidRDefault="00F55C3B" w:rsidP="00F55C3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F55C3B" w:rsidRPr="00063716" w:rsidRDefault="00F55C3B" w:rsidP="00F55C3B">
            <w:pPr>
              <w:ind w:firstLineChars="900" w:firstLine="2160"/>
              <w:rPr>
                <w:rFonts w:ascii="宋体" w:eastAsia="宋体" w:hAnsi="宋体"/>
                <w:sz w:val="24"/>
              </w:rPr>
            </w:pPr>
            <w:r w:rsidRPr="00063716">
              <w:rPr>
                <w:rFonts w:ascii="宋体" w:eastAsia="宋体" w:hAnsi="宋体" w:hint="eastAsia"/>
                <w:sz w:val="24"/>
              </w:rPr>
              <w:t>党委组织部（盖章）：       党委研究生工作部（盖章）：</w:t>
            </w:r>
          </w:p>
          <w:p w:rsidR="00F55C3B" w:rsidRDefault="00F55C3B" w:rsidP="00F55C3B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063716">
              <w:rPr>
                <w:rFonts w:ascii="宋体" w:eastAsia="宋体" w:hAnsi="宋体" w:hint="eastAsia"/>
                <w:sz w:val="24"/>
                <w:szCs w:val="24"/>
              </w:rPr>
              <w:t xml:space="preserve">                            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                    </w:t>
            </w:r>
            <w:r w:rsidRPr="00063716">
              <w:rPr>
                <w:rFonts w:ascii="宋体" w:eastAsia="宋体" w:hAnsi="宋体" w:hint="eastAsia"/>
                <w:sz w:val="24"/>
                <w:szCs w:val="24"/>
              </w:rPr>
              <w:t xml:space="preserve">    年   月   日</w:t>
            </w:r>
          </w:p>
        </w:tc>
      </w:tr>
    </w:tbl>
    <w:p w:rsidR="00D2006B" w:rsidRPr="00D2006B" w:rsidRDefault="00D2006B" w:rsidP="000C62C2">
      <w:pPr>
        <w:pStyle w:val="a4"/>
        <w:spacing w:beforeAutospacing="0" w:afterAutospacing="0" w:line="480" w:lineRule="atLeast"/>
      </w:pPr>
      <w:r w:rsidRPr="007A16C6">
        <w:rPr>
          <w:rFonts w:ascii="Times New Roman" w:eastAsia="仿宋_GB2312" w:hAnsi="Times New Roman" w:hint="eastAsia"/>
          <w:kern w:val="2"/>
        </w:rPr>
        <w:t>备注：以上材料若因宣传需要公开登载、展示，不再另行征求意见。</w:t>
      </w:r>
    </w:p>
    <w:sectPr w:rsidR="00D2006B" w:rsidRPr="00D2006B" w:rsidSect="000450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70F9" w:rsidRDefault="00E870F9" w:rsidP="002716DE">
      <w:r>
        <w:separator/>
      </w:r>
    </w:p>
  </w:endnote>
  <w:endnote w:type="continuationSeparator" w:id="0">
    <w:p w:rsidR="00E870F9" w:rsidRDefault="00E870F9" w:rsidP="00271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70F9" w:rsidRDefault="00E870F9" w:rsidP="002716DE">
      <w:r>
        <w:separator/>
      </w:r>
    </w:p>
  </w:footnote>
  <w:footnote w:type="continuationSeparator" w:id="0">
    <w:p w:rsidR="00E870F9" w:rsidRDefault="00E870F9" w:rsidP="002716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5EBF2651"/>
    <w:rsid w:val="00045058"/>
    <w:rsid w:val="000543E0"/>
    <w:rsid w:val="000C62C2"/>
    <w:rsid w:val="00114EF2"/>
    <w:rsid w:val="001360C5"/>
    <w:rsid w:val="00190A22"/>
    <w:rsid w:val="00252964"/>
    <w:rsid w:val="002716DE"/>
    <w:rsid w:val="002A63EE"/>
    <w:rsid w:val="003A578B"/>
    <w:rsid w:val="003E3F6E"/>
    <w:rsid w:val="00413C39"/>
    <w:rsid w:val="005866A5"/>
    <w:rsid w:val="005924C7"/>
    <w:rsid w:val="006B5919"/>
    <w:rsid w:val="007542C4"/>
    <w:rsid w:val="00834E51"/>
    <w:rsid w:val="00844ACD"/>
    <w:rsid w:val="00894176"/>
    <w:rsid w:val="0095284A"/>
    <w:rsid w:val="00A92EB9"/>
    <w:rsid w:val="00BF2811"/>
    <w:rsid w:val="00C75C77"/>
    <w:rsid w:val="00CF28E9"/>
    <w:rsid w:val="00D2006B"/>
    <w:rsid w:val="00D75998"/>
    <w:rsid w:val="00DD3221"/>
    <w:rsid w:val="00E25939"/>
    <w:rsid w:val="00E870F9"/>
    <w:rsid w:val="00F55C3B"/>
    <w:rsid w:val="5EBF2651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EE50CE6-EB7C-4B89-A722-214F75FB2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4505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unhideWhenUsed/>
    <w:qFormat/>
    <w:rsid w:val="00045058"/>
    <w:pPr>
      <w:ind w:firstLineChars="200" w:firstLine="560"/>
    </w:pPr>
    <w:rPr>
      <w:rFonts w:ascii="仿宋_GB2312" w:eastAsia="仿宋_GB2312"/>
      <w:sz w:val="28"/>
      <w:szCs w:val="28"/>
    </w:rPr>
  </w:style>
  <w:style w:type="paragraph" w:styleId="a4">
    <w:name w:val="Normal (Web)"/>
    <w:basedOn w:val="a"/>
    <w:uiPriority w:val="99"/>
    <w:unhideWhenUsed/>
    <w:rsid w:val="00D200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header"/>
    <w:basedOn w:val="a"/>
    <w:link w:val="a6"/>
    <w:unhideWhenUsed/>
    <w:rsid w:val="002716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716D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nhideWhenUsed/>
    <w:rsid w:val="002716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716D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1648EC-5FC6-4968-8D56-2A564ED2A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24</TotalTime>
  <Pages>3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陈炯奇</dc:creator>
  <cp:lastModifiedBy>高梦娇</cp:lastModifiedBy>
  <cp:revision>25</cp:revision>
  <dcterms:created xsi:type="dcterms:W3CDTF">2018-09-01T07:40:00Z</dcterms:created>
  <dcterms:modified xsi:type="dcterms:W3CDTF">2021-01-28T01:46:00Z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