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34F" w:rsidRPr="003A3D0E" w:rsidRDefault="006A2CCA">
      <w:pPr>
        <w:spacing w:line="580" w:lineRule="exact"/>
        <w:jc w:val="left"/>
        <w:rPr>
          <w:rFonts w:ascii="Times New Roman" w:eastAsia="黑体" w:hAnsi="Times New Roman" w:cs="仿宋_GB2312"/>
          <w:sz w:val="28"/>
          <w:szCs w:val="28"/>
        </w:rPr>
      </w:pPr>
      <w:r w:rsidRPr="003A3D0E">
        <w:rPr>
          <w:rFonts w:ascii="Times New Roman" w:eastAsia="黑体" w:hAnsi="Times New Roman" w:cs="仿宋_GB2312" w:hint="eastAsia"/>
          <w:sz w:val="28"/>
          <w:szCs w:val="28"/>
        </w:rPr>
        <w:t>附件</w:t>
      </w:r>
    </w:p>
    <w:p w:rsidR="002A734F" w:rsidRPr="003A3D0E" w:rsidRDefault="006A2CCA" w:rsidP="003A3D0E">
      <w:pPr>
        <w:pStyle w:val="a3"/>
        <w:ind w:firstLineChars="0" w:firstLine="0"/>
        <w:jc w:val="center"/>
        <w:rPr>
          <w:rFonts w:eastAsia="方正小标宋简体" w:hAnsi="Calibri" w:cs="仿宋_GB2312"/>
          <w:kern w:val="0"/>
          <w:sz w:val="44"/>
          <w:szCs w:val="44"/>
        </w:rPr>
      </w:pPr>
      <w:r w:rsidRPr="003A3D0E">
        <w:rPr>
          <w:rFonts w:eastAsia="方正小标宋简体" w:hAnsi="Calibri" w:cs="仿宋_GB2312" w:hint="eastAsia"/>
          <w:kern w:val="0"/>
          <w:sz w:val="44"/>
          <w:szCs w:val="44"/>
        </w:rPr>
        <w:t>研究生样板党支部推荐表</w:t>
      </w:r>
    </w:p>
    <w:tbl>
      <w:tblPr>
        <w:tblpPr w:leftFromText="180" w:rightFromText="180" w:vertAnchor="text" w:horzAnchor="page" w:tblpX="1450" w:tblpY="491"/>
        <w:tblOverlap w:val="never"/>
        <w:tblW w:w="9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552"/>
        <w:gridCol w:w="2268"/>
        <w:gridCol w:w="2335"/>
      </w:tblGrid>
      <w:tr w:rsidR="009E0F37" w:rsidRPr="007A16C6" w:rsidTr="00D03F4C">
        <w:trPr>
          <w:trHeight w:val="560"/>
        </w:trPr>
        <w:tc>
          <w:tcPr>
            <w:tcW w:w="9106" w:type="dxa"/>
            <w:gridSpan w:val="4"/>
          </w:tcPr>
          <w:p w:rsidR="009E0F37" w:rsidRPr="007A16C6" w:rsidRDefault="009E0F37" w:rsidP="00D03F4C">
            <w:pPr>
              <w:spacing w:before="100" w:beforeAutospacing="1" w:after="100" w:afterAutospacing="1" w:line="560" w:lineRule="exact"/>
              <w:jc w:val="left"/>
              <w:rPr>
                <w:rFonts w:eastAsia="黑体"/>
                <w:sz w:val="28"/>
                <w:szCs w:val="28"/>
              </w:rPr>
            </w:pPr>
            <w:r w:rsidRPr="007A16C6">
              <w:rPr>
                <w:rFonts w:eastAsia="黑体" w:hint="eastAsia"/>
                <w:sz w:val="28"/>
                <w:szCs w:val="28"/>
              </w:rPr>
              <w:t>推荐</w:t>
            </w:r>
            <w:r w:rsidR="001B4223">
              <w:rPr>
                <w:rFonts w:eastAsia="黑体" w:hint="eastAsia"/>
                <w:sz w:val="28"/>
                <w:szCs w:val="28"/>
              </w:rPr>
              <w:t>学</w:t>
            </w:r>
            <w:r w:rsidR="003E1FEB">
              <w:rPr>
                <w:rFonts w:eastAsia="黑体" w:hint="eastAsia"/>
                <w:sz w:val="28"/>
                <w:szCs w:val="28"/>
              </w:rPr>
              <w:t>院</w:t>
            </w:r>
            <w:r w:rsidRPr="007A16C6">
              <w:rPr>
                <w:rFonts w:eastAsia="黑体" w:hint="eastAsia"/>
                <w:sz w:val="28"/>
                <w:szCs w:val="28"/>
              </w:rPr>
              <w:t>：</w:t>
            </w:r>
          </w:p>
        </w:tc>
      </w:tr>
      <w:tr w:rsidR="009E0F37" w:rsidRPr="007A16C6" w:rsidTr="00D03F4C">
        <w:trPr>
          <w:trHeight w:val="560"/>
        </w:trPr>
        <w:tc>
          <w:tcPr>
            <w:tcW w:w="9106" w:type="dxa"/>
            <w:gridSpan w:val="4"/>
            <w:vAlign w:val="center"/>
          </w:tcPr>
          <w:p w:rsidR="009E0F37" w:rsidRPr="007A16C6" w:rsidRDefault="009E0F37" w:rsidP="00D03F4C">
            <w:pPr>
              <w:spacing w:before="100" w:beforeAutospacing="1" w:after="100" w:afterAutospacing="1"/>
              <w:jc w:val="center"/>
              <w:rPr>
                <w:rFonts w:eastAsia="黑体"/>
                <w:sz w:val="28"/>
                <w:szCs w:val="28"/>
              </w:rPr>
            </w:pPr>
            <w:r w:rsidRPr="007A16C6">
              <w:rPr>
                <w:rFonts w:eastAsia="黑体" w:hint="eastAsia"/>
                <w:sz w:val="28"/>
                <w:szCs w:val="28"/>
              </w:rPr>
              <w:t>联系人信息</w:t>
            </w: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职  </w:t>
            </w:r>
            <w:proofErr w:type="gramStart"/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手  机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办公电话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微信号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/>
                <w:sz w:val="24"/>
                <w:szCs w:val="24"/>
              </w:rPr>
              <w:t>E</w:t>
            </w: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-</w:t>
            </w:r>
            <w:r w:rsidRPr="009E0F37">
              <w:rPr>
                <w:rFonts w:asciiTheme="minorEastAsia" w:eastAsiaTheme="minorEastAsia" w:hAnsiTheme="minorEastAsia"/>
                <w:sz w:val="24"/>
                <w:szCs w:val="24"/>
              </w:rPr>
              <w:t>mail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A539DB" w:rsidRPr="007A16C6" w:rsidTr="00BB1D95">
        <w:trPr>
          <w:trHeight w:val="560"/>
        </w:trPr>
        <w:tc>
          <w:tcPr>
            <w:tcW w:w="1951" w:type="dxa"/>
            <w:vAlign w:val="center"/>
          </w:tcPr>
          <w:p w:rsidR="00A539DB" w:rsidRPr="009E0F37" w:rsidRDefault="00A539DB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邮寄地址</w:t>
            </w:r>
          </w:p>
        </w:tc>
        <w:tc>
          <w:tcPr>
            <w:tcW w:w="7155" w:type="dxa"/>
            <w:gridSpan w:val="3"/>
            <w:vAlign w:val="center"/>
          </w:tcPr>
          <w:p w:rsidR="00A539DB" w:rsidRPr="009E0F37" w:rsidRDefault="00A539DB" w:rsidP="00D03F4C">
            <w:pPr>
              <w:pStyle w:val="a3"/>
              <w:spacing w:line="4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9106" w:type="dxa"/>
            <w:gridSpan w:val="4"/>
            <w:vAlign w:val="center"/>
          </w:tcPr>
          <w:p w:rsidR="009E0F37" w:rsidRPr="00C41C6B" w:rsidRDefault="009E0F37" w:rsidP="00D03F4C">
            <w:pPr>
              <w:pStyle w:val="a3"/>
              <w:ind w:firstLineChars="0" w:firstLine="0"/>
              <w:jc w:val="center"/>
              <w:rPr>
                <w:rFonts w:ascii="Times New Roman" w:eastAsia="黑体" w:hAnsi="Times New Roman"/>
              </w:rPr>
            </w:pPr>
            <w:r w:rsidRPr="00C41C6B">
              <w:rPr>
                <w:rFonts w:ascii="Times New Roman" w:eastAsia="黑体" w:hAnsi="Times New Roman" w:hint="eastAsia"/>
              </w:rPr>
              <w:t>推荐研究生党支部信息</w:t>
            </w: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支部名称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outlineLvl w:val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outlineLvl w:val="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成立时间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outlineLvl w:val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所在院系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所在一级学科</w:t>
            </w:r>
          </w:p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（专业学位</w:t>
            </w:r>
            <w:r w:rsidRPr="009E0F37">
              <w:rPr>
                <w:rFonts w:asciiTheme="minorEastAsia" w:eastAsiaTheme="minorEastAsia" w:hAnsiTheme="minorEastAsia"/>
                <w:sz w:val="24"/>
                <w:szCs w:val="24"/>
              </w:rPr>
              <w:t>类别</w:t>
            </w: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支部书记姓名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手  机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微信号</w:t>
            </w:r>
          </w:p>
        </w:tc>
        <w:tc>
          <w:tcPr>
            <w:tcW w:w="2552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E-mail</w:t>
            </w:r>
          </w:p>
        </w:tc>
        <w:tc>
          <w:tcPr>
            <w:tcW w:w="2335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560"/>
        </w:trPr>
        <w:tc>
          <w:tcPr>
            <w:tcW w:w="1951" w:type="dxa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邮寄地址</w:t>
            </w:r>
          </w:p>
        </w:tc>
        <w:tc>
          <w:tcPr>
            <w:tcW w:w="7155" w:type="dxa"/>
            <w:gridSpan w:val="3"/>
            <w:vAlign w:val="center"/>
          </w:tcPr>
          <w:p w:rsidR="009E0F37" w:rsidRPr="009E0F37" w:rsidRDefault="009E0F37" w:rsidP="00D03F4C">
            <w:pPr>
              <w:pStyle w:val="a3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4715"/>
        </w:trPr>
        <w:tc>
          <w:tcPr>
            <w:tcW w:w="9106" w:type="dxa"/>
            <w:gridSpan w:val="4"/>
          </w:tcPr>
          <w:p w:rsidR="009E0F37" w:rsidRDefault="009E0F37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9E0F37">
              <w:rPr>
                <w:rFonts w:asciiTheme="minorEastAsia" w:eastAsiaTheme="minorEastAsia" w:hAnsiTheme="minorEastAsia" w:hint="eastAsia"/>
                <w:sz w:val="24"/>
                <w:szCs w:val="24"/>
              </w:rPr>
              <w:t>基本情况（包括支部先进事迹，学校指导支部建设、提供的保障条件等，简明扼要，突出特色，1000字以内）</w:t>
            </w:r>
          </w:p>
          <w:p w:rsidR="009E0F37" w:rsidRDefault="009E0F37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9E0F37" w:rsidRDefault="009E0F37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586974" w:rsidRPr="009E0F37" w:rsidRDefault="00586974" w:rsidP="00D03F4C">
            <w:pPr>
              <w:pStyle w:val="a3"/>
              <w:spacing w:line="440" w:lineRule="exact"/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12606"/>
        </w:trPr>
        <w:tc>
          <w:tcPr>
            <w:tcW w:w="9106" w:type="dxa"/>
            <w:gridSpan w:val="4"/>
          </w:tcPr>
          <w:p w:rsidR="009E0F37" w:rsidRPr="00C41C6B" w:rsidRDefault="009E0F37" w:rsidP="00D03F4C">
            <w:pPr>
              <w:pStyle w:val="a3"/>
              <w:spacing w:line="440" w:lineRule="exact"/>
              <w:ind w:firstLineChars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F37" w:rsidRPr="007A16C6" w:rsidTr="00D03F4C">
        <w:trPr>
          <w:trHeight w:val="1932"/>
        </w:trPr>
        <w:tc>
          <w:tcPr>
            <w:tcW w:w="9106" w:type="dxa"/>
            <w:gridSpan w:val="4"/>
          </w:tcPr>
          <w:p w:rsidR="009E0F37" w:rsidRP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所获重要奖项（不多于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项）</w:t>
            </w:r>
          </w:p>
          <w:p w:rsidR="009E0F37" w:rsidRP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E0F37" w:rsidRP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E0F37" w:rsidRP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E0F37" w:rsidRPr="00C41C6B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F37" w:rsidRPr="007A16C6" w:rsidTr="00CE5B06">
        <w:trPr>
          <w:trHeight w:val="5827"/>
        </w:trPr>
        <w:tc>
          <w:tcPr>
            <w:tcW w:w="9106" w:type="dxa"/>
            <w:gridSpan w:val="4"/>
          </w:tcPr>
          <w:p w:rsidR="009E0F37" w:rsidRPr="009E0F37" w:rsidRDefault="009E5E8F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9E5E8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学院党委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推荐</w:t>
            </w:r>
            <w:r w:rsidRPr="009E5E8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意见（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应明</w:t>
            </w:r>
            <w:r w:rsidRPr="000105B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确</w:t>
            </w:r>
            <w:r w:rsidRPr="00E926B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说明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党支部</w:t>
            </w:r>
            <w:r w:rsidRPr="009E0F37">
              <w:rPr>
                <w:rFonts w:ascii="Times New Roman" w:eastAsia="宋体" w:hAnsi="Times New Roman" w:cs="Times New Roman"/>
                <w:sz w:val="24"/>
                <w:szCs w:val="24"/>
              </w:rPr>
              <w:t>特点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Pr="009E5E8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是否经过学院党组织研究，是否同意推荐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="00FE691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字数控制在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 w:rsidRPr="009E0F37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  <w:r w:rsidRPr="009E0F3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字</w:t>
            </w:r>
            <w:r w:rsidR="00FE691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左右</w:t>
            </w:r>
            <w:r w:rsidRPr="009E5E8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）</w:t>
            </w:r>
          </w:p>
          <w:p w:rsidR="00932DD5" w:rsidRDefault="00932DD5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32DD5" w:rsidRPr="009E0F37" w:rsidRDefault="00932DD5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9E0F37" w:rsidRPr="009E0F37" w:rsidRDefault="009E0F37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9E0F37" w:rsidRPr="009E0F37" w:rsidRDefault="009E0F37" w:rsidP="00D03F4C">
            <w:pPr>
              <w:pStyle w:val="a3"/>
              <w:spacing w:line="440" w:lineRule="exact"/>
              <w:ind w:firstLineChars="1000" w:firstLine="2400"/>
              <w:rPr>
                <w:rFonts w:ascii="宋体" w:eastAsia="宋体" w:hAnsi="宋体"/>
                <w:sz w:val="24"/>
                <w:szCs w:val="24"/>
              </w:rPr>
            </w:pPr>
            <w:r w:rsidRPr="009E0F37">
              <w:rPr>
                <w:rFonts w:ascii="宋体" w:eastAsia="宋体" w:hAnsi="宋体" w:hint="eastAsia"/>
                <w:sz w:val="24"/>
                <w:szCs w:val="24"/>
              </w:rPr>
              <w:t>负责人（签章）：                     加盖公章</w:t>
            </w:r>
          </w:p>
          <w:p w:rsidR="009E0F37" w:rsidRPr="00C41C6B" w:rsidRDefault="009E0F37" w:rsidP="00D03F4C">
            <w:pPr>
              <w:pStyle w:val="a3"/>
              <w:wordWrap w:val="0"/>
              <w:spacing w:line="440" w:lineRule="exact"/>
              <w:ind w:firstLineChars="2800" w:firstLine="6720"/>
              <w:rPr>
                <w:rFonts w:ascii="Times New Roman" w:hAnsi="Times New Roman"/>
                <w:sz w:val="24"/>
                <w:szCs w:val="24"/>
              </w:rPr>
            </w:pPr>
            <w:r w:rsidRPr="009E0F37">
              <w:rPr>
                <w:rFonts w:ascii="宋体" w:eastAsia="宋体" w:hAnsi="宋体" w:hint="eastAsia"/>
                <w:sz w:val="24"/>
                <w:szCs w:val="24"/>
              </w:rPr>
              <w:t>年   月  日</w:t>
            </w:r>
          </w:p>
        </w:tc>
      </w:tr>
      <w:tr w:rsidR="00CE5B06" w:rsidRPr="007A16C6" w:rsidTr="00CE5B06">
        <w:trPr>
          <w:trHeight w:val="4101"/>
        </w:trPr>
        <w:tc>
          <w:tcPr>
            <w:tcW w:w="9106" w:type="dxa"/>
            <w:gridSpan w:val="4"/>
          </w:tcPr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学校评审</w:t>
            </w:r>
            <w:r w:rsidRPr="00CE5B0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意见</w:t>
            </w:r>
          </w:p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CE5B0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63716" w:rsidRDefault="0006371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63716" w:rsidRDefault="0006371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  <w:p w:rsidR="00CE5B06" w:rsidRPr="00063716" w:rsidRDefault="00CE5B06" w:rsidP="00D03F4C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CE5B06" w:rsidRPr="00063716" w:rsidRDefault="00CE5B06" w:rsidP="00063716">
            <w:pPr>
              <w:ind w:firstLineChars="900" w:firstLine="2160"/>
              <w:rPr>
                <w:rFonts w:ascii="宋体" w:eastAsia="宋体" w:hAnsi="宋体" w:hint="eastAsia"/>
                <w:sz w:val="24"/>
              </w:rPr>
            </w:pPr>
            <w:r w:rsidRPr="00063716">
              <w:rPr>
                <w:rFonts w:ascii="宋体" w:eastAsia="宋体" w:hAnsi="宋体" w:hint="eastAsia"/>
                <w:sz w:val="24"/>
              </w:rPr>
              <w:t>党委组织部（盖章）：       党委研究生工作部（盖章）：</w:t>
            </w:r>
          </w:p>
          <w:p w:rsidR="00CE5B06" w:rsidRPr="009E5E8F" w:rsidRDefault="00CE5B06" w:rsidP="00CE5B06">
            <w:pPr>
              <w:pStyle w:val="a3"/>
              <w:spacing w:after="120" w:line="440" w:lineRule="exact"/>
              <w:ind w:firstLineChars="0" w:firstLine="0"/>
              <w:jc w:val="left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  <w:r w:rsidRPr="00063716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</w:t>
            </w:r>
            <w:r w:rsidR="00063716">
              <w:rPr>
                <w:rFonts w:ascii="宋体" w:eastAsia="宋体" w:hAnsi="宋体"/>
                <w:sz w:val="24"/>
                <w:szCs w:val="24"/>
              </w:rPr>
              <w:t xml:space="preserve">                       </w:t>
            </w:r>
            <w:r w:rsidRPr="00063716">
              <w:rPr>
                <w:rFonts w:ascii="宋体" w:eastAsia="宋体" w:hAnsi="宋体" w:hint="eastAsia"/>
                <w:sz w:val="24"/>
                <w:szCs w:val="24"/>
              </w:rPr>
              <w:t xml:space="preserve">    年   月   日</w:t>
            </w:r>
          </w:p>
        </w:tc>
      </w:tr>
    </w:tbl>
    <w:p w:rsidR="002A734F" w:rsidRPr="009E0F37" w:rsidRDefault="009E0F37" w:rsidP="009E0F37">
      <w:pPr>
        <w:pStyle w:val="a4"/>
        <w:spacing w:beforeAutospacing="0" w:afterAutospacing="0" w:line="480" w:lineRule="atLeast"/>
        <w:rPr>
          <w:rFonts w:ascii="Times New Roman" w:eastAsia="仿宋_GB2312" w:hAnsi="Times New Roman"/>
          <w:kern w:val="2"/>
        </w:rPr>
      </w:pPr>
      <w:bookmarkStart w:id="0" w:name="_GoBack"/>
      <w:r w:rsidRPr="001D6C43">
        <w:rPr>
          <w:rFonts w:ascii="Times New Roman" w:eastAsia="仿宋_GB2312" w:hAnsi="Times New Roman" w:hint="eastAsia"/>
          <w:kern w:val="2"/>
        </w:rPr>
        <w:t>备注：以上材料若因宣传需要公开登载、展示，不再另行征求意见。</w:t>
      </w:r>
      <w:bookmarkEnd w:id="0"/>
    </w:p>
    <w:sectPr w:rsidR="002A734F" w:rsidRPr="009E0F37" w:rsidSect="000D5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4588" w:rsidRDefault="00124588" w:rsidP="00D03F4C">
      <w:r>
        <w:separator/>
      </w:r>
    </w:p>
  </w:endnote>
  <w:endnote w:type="continuationSeparator" w:id="0">
    <w:p w:rsidR="00124588" w:rsidRDefault="00124588" w:rsidP="00D0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4588" w:rsidRDefault="00124588" w:rsidP="00D03F4C">
      <w:r>
        <w:separator/>
      </w:r>
    </w:p>
  </w:footnote>
  <w:footnote w:type="continuationSeparator" w:id="0">
    <w:p w:rsidR="00124588" w:rsidRDefault="00124588" w:rsidP="00D03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A740E1A"/>
    <w:rsid w:val="000105BF"/>
    <w:rsid w:val="00023F64"/>
    <w:rsid w:val="00063716"/>
    <w:rsid w:val="000D5D9B"/>
    <w:rsid w:val="000E21EF"/>
    <w:rsid w:val="00124588"/>
    <w:rsid w:val="001A0C43"/>
    <w:rsid w:val="001B4223"/>
    <w:rsid w:val="002A734F"/>
    <w:rsid w:val="003A3D0E"/>
    <w:rsid w:val="003E1FEB"/>
    <w:rsid w:val="004568F6"/>
    <w:rsid w:val="004D1403"/>
    <w:rsid w:val="00586974"/>
    <w:rsid w:val="00635F56"/>
    <w:rsid w:val="006A2CCA"/>
    <w:rsid w:val="00812A6B"/>
    <w:rsid w:val="008919D5"/>
    <w:rsid w:val="008A369B"/>
    <w:rsid w:val="00932DD5"/>
    <w:rsid w:val="009B7E01"/>
    <w:rsid w:val="009E0F37"/>
    <w:rsid w:val="009E2BEA"/>
    <w:rsid w:val="009E5E8F"/>
    <w:rsid w:val="00A539DB"/>
    <w:rsid w:val="00BB6049"/>
    <w:rsid w:val="00C14237"/>
    <w:rsid w:val="00CE5B06"/>
    <w:rsid w:val="00D03F4C"/>
    <w:rsid w:val="00D56F24"/>
    <w:rsid w:val="00DE00DC"/>
    <w:rsid w:val="00DF1527"/>
    <w:rsid w:val="00E813EF"/>
    <w:rsid w:val="00E926B5"/>
    <w:rsid w:val="00F62C46"/>
    <w:rsid w:val="00FE691F"/>
    <w:rsid w:val="5A740E1A"/>
    <w:rsid w:val="5F135D75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7AAF15"/>
  <w15:docId w15:val="{CEE50CE6-EB7C-4B89-A722-214F75FB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D5D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rsid w:val="000D5D9B"/>
    <w:pPr>
      <w:ind w:firstLineChars="200" w:firstLine="560"/>
    </w:pPr>
    <w:rPr>
      <w:rFonts w:ascii="仿宋_GB2312" w:eastAsia="仿宋_GB2312"/>
      <w:sz w:val="28"/>
      <w:szCs w:val="28"/>
    </w:rPr>
  </w:style>
  <w:style w:type="paragraph" w:styleId="a4">
    <w:name w:val="Normal (Web)"/>
    <w:basedOn w:val="a"/>
    <w:uiPriority w:val="99"/>
    <w:unhideWhenUsed/>
    <w:rsid w:val="009E0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unhideWhenUsed/>
    <w:rsid w:val="00D03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03F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D03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03F4C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Strong"/>
    <w:qFormat/>
    <w:rsid w:val="00CE5B06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27</TotalTime>
  <Pages>3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陈炯奇</dc:creator>
  <cp:lastModifiedBy>高梦娇</cp:lastModifiedBy>
  <cp:revision>24</cp:revision>
  <cp:lastPrinted>2021-01-28T01:36:00Z</cp:lastPrinted>
  <dcterms:created xsi:type="dcterms:W3CDTF">2018-09-01T07:38:00Z</dcterms:created>
  <dcterms:modified xsi:type="dcterms:W3CDTF">2021-01-28T01:45:00Z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